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5E" w:rsidRPr="00777334" w:rsidRDefault="00470A5E" w:rsidP="00777334">
      <w:pPr>
        <w:widowControl w:val="0"/>
        <w:autoSpaceDE w:val="0"/>
        <w:autoSpaceDN w:val="0"/>
        <w:snapToGrid/>
        <w:spacing w:after="0" w:line="300" w:lineRule="auto"/>
        <w:jc w:val="center"/>
        <w:rPr>
          <w:rFonts w:ascii="Times New Roman" w:eastAsia="宋体" w:hAnsi="Times New Roman"/>
          <w:bCs/>
          <w:i/>
          <w:sz w:val="21"/>
          <w:szCs w:val="21"/>
        </w:rPr>
      </w:pPr>
      <w:r>
        <w:rPr>
          <w:rFonts w:ascii="Times New Roman" w:hAnsi="Times New Roman"/>
          <w:bCs/>
        </w:rPr>
        <w:t>Supplemental S10</w:t>
      </w:r>
      <w:r w:rsidRPr="00777334">
        <w:rPr>
          <w:rFonts w:ascii="Times New Roman" w:hAnsi="Times New Roman"/>
          <w:sz w:val="21"/>
          <w:szCs w:val="21"/>
        </w:rPr>
        <w:t xml:space="preserve"> </w:t>
      </w:r>
      <w:r w:rsidRPr="00777334">
        <w:rPr>
          <w:rFonts w:ascii="Times New Roman" w:eastAsia="宋体" w:hAnsi="Times New Roman"/>
          <w:bCs/>
          <w:sz w:val="21"/>
          <w:szCs w:val="21"/>
        </w:rPr>
        <w:t xml:space="preserve">The DEGs of </w:t>
      </w:r>
      <w:r w:rsidRPr="00777334">
        <w:rPr>
          <w:rFonts w:ascii="Times New Roman" w:eastAsia="宋体" w:hAnsi="Times New Roman"/>
          <w:bCs/>
          <w:i/>
          <w:sz w:val="21"/>
          <w:szCs w:val="21"/>
        </w:rPr>
        <w:t>CO</w:t>
      </w:r>
      <w:r w:rsidRPr="00777334">
        <w:rPr>
          <w:rFonts w:ascii="Times New Roman" w:eastAsia="宋体" w:hAnsi="Times New Roman"/>
          <w:bCs/>
          <w:sz w:val="21"/>
          <w:szCs w:val="21"/>
        </w:rPr>
        <w:t xml:space="preserve"> and </w:t>
      </w:r>
      <w:r w:rsidRPr="00777334">
        <w:rPr>
          <w:rFonts w:ascii="Times New Roman" w:eastAsia="宋体" w:hAnsi="Times New Roman"/>
          <w:bCs/>
          <w:i/>
          <w:sz w:val="21"/>
          <w:szCs w:val="21"/>
        </w:rPr>
        <w:t>FT</w:t>
      </w:r>
    </w:p>
    <w:tbl>
      <w:tblPr>
        <w:tblW w:w="8670" w:type="dxa"/>
        <w:tblInd w:w="93" w:type="dxa"/>
        <w:tblBorders>
          <w:top w:val="single" w:sz="4" w:space="0" w:color="auto"/>
          <w:bottom w:val="single" w:sz="4" w:space="0" w:color="auto"/>
        </w:tblBorders>
        <w:tblLook w:val="00A0"/>
      </w:tblPr>
      <w:tblGrid>
        <w:gridCol w:w="1663"/>
        <w:gridCol w:w="1004"/>
        <w:gridCol w:w="1004"/>
        <w:gridCol w:w="976"/>
        <w:gridCol w:w="4475"/>
      </w:tblGrid>
      <w:tr w:rsidR="00470A5E" w:rsidRPr="00162980" w:rsidTr="005527E1">
        <w:trPr>
          <w:trHeight w:val="270"/>
        </w:trPr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470A5E" w:rsidRPr="00162980" w:rsidTr="005527E1">
        <w:trPr>
          <w:trHeight w:val="270"/>
        </w:trPr>
        <w:tc>
          <w:tcPr>
            <w:tcW w:w="8670" w:type="dxa"/>
            <w:gridSpan w:val="5"/>
            <w:tcBorders>
              <w:top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149.9579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66.03707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470A5E" w:rsidRPr="00162980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Unigene0023462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0.652333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3.625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Unigene0027129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1.906733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9.5895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Unigene0035118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3.8895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25.40467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149.9579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28.9243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Unigene0027332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152.9907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65.17177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9-like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Unigene0028118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248.362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76.02927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4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Unigene0029386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134.6283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18.51783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Unigene0030366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19.68613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5.715667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14 isoform X2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Unigene0034031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13.20053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3.434533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16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Unigene0034048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119.6957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45.3622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13 isoform X1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Unigene0035131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32.49693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2.677033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6-like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Unigene0043102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60.54423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20.04363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5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Unigene0050191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16.53933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5.908433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5</w:t>
            </w:r>
          </w:p>
        </w:tc>
      </w:tr>
      <w:tr w:rsidR="00470A5E" w:rsidRPr="00162980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 gene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Unigene0001751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2.422633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5.448933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flowering locus T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Unigene0005649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0.150267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6.409367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flowering locus T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470A5E" w:rsidRPr="00162980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Unigene0023462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0.491167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3.625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Unigene0027129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9.5895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Unigene0035118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7.1763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25.40467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66.03707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28.9243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Unigene0029386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71.0612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18.51783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Unigene0030366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19.58523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5.715667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14 isoform X2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Unigene0035131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14.9491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2.677033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6-like</w:t>
            </w:r>
          </w:p>
        </w:tc>
      </w:tr>
      <w:tr w:rsidR="00470A5E" w:rsidRPr="00162980" w:rsidTr="005527E1">
        <w:trPr>
          <w:trHeight w:val="270"/>
        </w:trPr>
        <w:tc>
          <w:tcPr>
            <w:tcW w:w="8670" w:type="dxa"/>
            <w:gridSpan w:val="5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 gene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Unigene0002836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2.429767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Unigene0006372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2.0228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Unigene0025249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1.940967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Unigene0038103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1.371767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10.13167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Unigene0042376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0.258433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8.6344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Unigene0045680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10.5155</w:t>
            </w:r>
          </w:p>
        </w:tc>
        <w:tc>
          <w:tcPr>
            <w:tcW w:w="933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46.86363</w:t>
            </w:r>
          </w:p>
        </w:tc>
        <w:tc>
          <w:tcPr>
            <w:tcW w:w="976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470A5E" w:rsidRPr="00162980" w:rsidTr="005527E1">
        <w:trPr>
          <w:trHeight w:val="270"/>
        </w:trPr>
        <w:tc>
          <w:tcPr>
            <w:tcW w:w="1353" w:type="dxa"/>
            <w:tcBorders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Unigene0025148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3.187833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0.839333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tcBorders>
              <w:bottom w:val="single" w:sz="4" w:space="0" w:color="auto"/>
            </w:tcBorders>
            <w:noWrap/>
            <w:vAlign w:val="center"/>
          </w:tcPr>
          <w:p w:rsidR="00470A5E" w:rsidRPr="00162980" w:rsidRDefault="00470A5E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</w:tbl>
    <w:p w:rsidR="00470A5E" w:rsidRPr="00777334" w:rsidRDefault="00470A5E" w:rsidP="00323B43"/>
    <w:sectPr w:rsidR="00470A5E" w:rsidRPr="0077733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A5E" w:rsidRDefault="00470A5E" w:rsidP="007712C6">
      <w:pPr>
        <w:spacing w:after="0"/>
      </w:pPr>
      <w:r>
        <w:separator/>
      </w:r>
    </w:p>
  </w:endnote>
  <w:endnote w:type="continuationSeparator" w:id="0">
    <w:p w:rsidR="00470A5E" w:rsidRDefault="00470A5E" w:rsidP="007712C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A5E" w:rsidRDefault="00470A5E" w:rsidP="007712C6">
      <w:pPr>
        <w:spacing w:after="0"/>
      </w:pPr>
      <w:r>
        <w:separator/>
      </w:r>
    </w:p>
  </w:footnote>
  <w:footnote w:type="continuationSeparator" w:id="0">
    <w:p w:rsidR="00470A5E" w:rsidRDefault="00470A5E" w:rsidP="007712C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7334"/>
    <w:rsid w:val="00162980"/>
    <w:rsid w:val="001A1954"/>
    <w:rsid w:val="0024528D"/>
    <w:rsid w:val="00323B43"/>
    <w:rsid w:val="003D37D8"/>
    <w:rsid w:val="004358AB"/>
    <w:rsid w:val="00435C58"/>
    <w:rsid w:val="00470A5E"/>
    <w:rsid w:val="005527E1"/>
    <w:rsid w:val="005C798A"/>
    <w:rsid w:val="007712C6"/>
    <w:rsid w:val="00777334"/>
    <w:rsid w:val="008B7726"/>
    <w:rsid w:val="009D605F"/>
    <w:rsid w:val="00E52FB5"/>
    <w:rsid w:val="00E61215"/>
    <w:rsid w:val="00EB7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334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712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712C6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712C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712C6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350</Words>
  <Characters>1997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2019-01-12T01:00:00Z</dcterms:created>
  <dcterms:modified xsi:type="dcterms:W3CDTF">2019-11-20T10:00:00Z</dcterms:modified>
</cp:coreProperties>
</file>